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38A0C" w14:textId="77777777" w:rsidR="005F5D1C" w:rsidRDefault="005F5D1C" w:rsidP="00B76DB3">
      <w:pPr>
        <w:rPr>
          <w:rFonts w:ascii="Calibri" w:hAnsi="Calibri"/>
          <w:b/>
          <w:bCs/>
          <w:sz w:val="36"/>
          <w:szCs w:val="36"/>
        </w:rPr>
      </w:pPr>
    </w:p>
    <w:p w14:paraId="2DE3D829" w14:textId="77777777" w:rsidR="00B76DB3" w:rsidRPr="005F5D1C" w:rsidRDefault="005F5D1C" w:rsidP="00B76DB3">
      <w:pPr>
        <w:rPr>
          <w:rFonts w:ascii="Calibri" w:hAnsi="Calibri"/>
          <w:b/>
          <w:bCs/>
          <w:sz w:val="36"/>
          <w:szCs w:val="36"/>
        </w:rPr>
      </w:pPr>
      <w:r w:rsidRPr="005F5D1C">
        <w:rPr>
          <w:rFonts w:ascii="Calibri" w:hAnsi="Calibri"/>
          <w:b/>
          <w:bCs/>
          <w:sz w:val="36"/>
          <w:szCs w:val="36"/>
        </w:rPr>
        <w:t>Symposium Gezondheid &amp; Armoede  11 maart 2020 in Zwolle</w:t>
      </w:r>
    </w:p>
    <w:p w14:paraId="18E862A8" w14:textId="77777777" w:rsidR="005F5D1C" w:rsidRDefault="005F5D1C" w:rsidP="00B76DB3">
      <w:pPr>
        <w:rPr>
          <w:rFonts w:ascii="Calibri" w:hAnsi="Calibri"/>
          <w:sz w:val="36"/>
          <w:szCs w:val="36"/>
        </w:rPr>
      </w:pPr>
    </w:p>
    <w:p w14:paraId="261D7EA1" w14:textId="77777777" w:rsidR="005F5D1C" w:rsidRDefault="005F5D1C" w:rsidP="00B76DB3">
      <w:pPr>
        <w:rPr>
          <w:rFonts w:ascii="Calibri" w:hAnsi="Calibri"/>
          <w:sz w:val="36"/>
          <w:szCs w:val="36"/>
        </w:rPr>
      </w:pPr>
    </w:p>
    <w:p w14:paraId="548FB7C9" w14:textId="77777777" w:rsidR="005F5D1C" w:rsidRDefault="005F5D1C" w:rsidP="00B76DB3">
      <w:pPr>
        <w:rPr>
          <w:rFonts w:ascii="Calibri" w:hAnsi="Calibri"/>
          <w:b/>
          <w:bCs/>
          <w:sz w:val="32"/>
          <w:szCs w:val="32"/>
          <w:u w:val="single"/>
        </w:rPr>
      </w:pPr>
    </w:p>
    <w:p w14:paraId="288A76EF" w14:textId="77777777" w:rsidR="005F5D1C" w:rsidRPr="005F5D1C" w:rsidRDefault="005F5D1C" w:rsidP="00B76DB3">
      <w:pPr>
        <w:rPr>
          <w:rFonts w:ascii="Calibri" w:hAnsi="Calibri"/>
          <w:b/>
          <w:bCs/>
          <w:sz w:val="32"/>
          <w:szCs w:val="32"/>
          <w:u w:val="single"/>
        </w:rPr>
      </w:pPr>
      <w:r w:rsidRPr="005F5D1C">
        <w:rPr>
          <w:rFonts w:ascii="Calibri" w:hAnsi="Calibri"/>
          <w:b/>
          <w:bCs/>
          <w:sz w:val="32"/>
          <w:szCs w:val="32"/>
          <w:u w:val="single"/>
        </w:rPr>
        <w:t>Programma</w:t>
      </w:r>
    </w:p>
    <w:p w14:paraId="63016B4A" w14:textId="77777777" w:rsidR="005F5D1C" w:rsidRDefault="005F5D1C" w:rsidP="00B76DB3">
      <w:pPr>
        <w:rPr>
          <w:rFonts w:ascii="Calibri" w:hAnsi="Calibri"/>
          <w:sz w:val="36"/>
          <w:szCs w:val="36"/>
          <w:u w:val="single"/>
        </w:rPr>
      </w:pPr>
    </w:p>
    <w:p w14:paraId="487DE620" w14:textId="77777777" w:rsidR="005F5D1C" w:rsidRPr="005F5D1C" w:rsidRDefault="005F5D1C" w:rsidP="00B76DB3">
      <w:pPr>
        <w:rPr>
          <w:rFonts w:ascii="Calibri" w:hAnsi="Calibri"/>
          <w:sz w:val="32"/>
          <w:szCs w:val="32"/>
        </w:rPr>
      </w:pPr>
      <w:r w:rsidRPr="005F5D1C">
        <w:rPr>
          <w:rFonts w:ascii="Calibri" w:hAnsi="Calibri"/>
          <w:b/>
          <w:bCs/>
          <w:sz w:val="32"/>
          <w:szCs w:val="32"/>
        </w:rPr>
        <w:t>17.30 uur</w:t>
      </w:r>
      <w:r w:rsidRPr="005F5D1C">
        <w:rPr>
          <w:rFonts w:ascii="Calibri" w:hAnsi="Calibri"/>
          <w:sz w:val="32"/>
          <w:szCs w:val="32"/>
        </w:rPr>
        <w:t>: Inloop met soep en broodjes</w:t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b/>
          <w:bCs/>
          <w:sz w:val="32"/>
          <w:szCs w:val="32"/>
        </w:rPr>
        <w:t>18.00 uur</w:t>
      </w:r>
      <w:r w:rsidRPr="005F5D1C">
        <w:rPr>
          <w:rFonts w:ascii="Calibri" w:hAnsi="Calibri"/>
          <w:sz w:val="32"/>
          <w:szCs w:val="32"/>
        </w:rPr>
        <w:t>: Welkom en opening</w:t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b/>
          <w:bCs/>
          <w:sz w:val="32"/>
          <w:szCs w:val="32"/>
        </w:rPr>
        <w:t>18.30 uur</w:t>
      </w:r>
      <w:r w:rsidRPr="005F5D1C">
        <w:rPr>
          <w:rFonts w:ascii="Calibri" w:hAnsi="Calibri"/>
          <w:sz w:val="32"/>
          <w:szCs w:val="32"/>
        </w:rPr>
        <w:t>: Training &amp; Opleiding Wilde Kastanje</w:t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b/>
          <w:bCs/>
          <w:sz w:val="32"/>
          <w:szCs w:val="32"/>
        </w:rPr>
        <w:t>19.30 uur</w:t>
      </w:r>
      <w:r w:rsidRPr="005F5D1C">
        <w:rPr>
          <w:rFonts w:ascii="Calibri" w:hAnsi="Calibri"/>
          <w:sz w:val="32"/>
          <w:szCs w:val="32"/>
        </w:rPr>
        <w:t>: Korte pauze en vertrek naar workshopzalen</w:t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b/>
          <w:bCs/>
          <w:sz w:val="32"/>
          <w:szCs w:val="32"/>
        </w:rPr>
        <w:t>19.45 uur</w:t>
      </w:r>
      <w:r w:rsidRPr="005F5D1C">
        <w:rPr>
          <w:rFonts w:ascii="Calibri" w:hAnsi="Calibri"/>
          <w:sz w:val="32"/>
          <w:szCs w:val="32"/>
        </w:rPr>
        <w:t>: Start workshops</w:t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b/>
          <w:bCs/>
          <w:sz w:val="32"/>
          <w:szCs w:val="32"/>
        </w:rPr>
        <w:t>20.45 uur</w:t>
      </w:r>
      <w:r w:rsidRPr="005F5D1C">
        <w:rPr>
          <w:rFonts w:ascii="Calibri" w:hAnsi="Calibri"/>
          <w:sz w:val="32"/>
          <w:szCs w:val="32"/>
        </w:rPr>
        <w:t>: Eind workshops</w:t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sz w:val="32"/>
          <w:szCs w:val="32"/>
        </w:rPr>
        <w:br/>
      </w:r>
      <w:r w:rsidRPr="005F5D1C">
        <w:rPr>
          <w:rFonts w:ascii="Calibri" w:hAnsi="Calibri"/>
          <w:b/>
          <w:bCs/>
          <w:sz w:val="32"/>
          <w:szCs w:val="32"/>
        </w:rPr>
        <w:t>21.00 uur</w:t>
      </w:r>
      <w:r w:rsidRPr="005F5D1C">
        <w:rPr>
          <w:rFonts w:ascii="Calibri" w:hAnsi="Calibri"/>
          <w:sz w:val="32"/>
          <w:szCs w:val="32"/>
        </w:rPr>
        <w:t>: Afsluiting</w:t>
      </w:r>
    </w:p>
    <w:sectPr w:rsidR="005F5D1C" w:rsidRPr="005F5D1C" w:rsidSect="005F5D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694" w:right="707" w:bottom="1418" w:left="1871" w:header="425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844A7" w14:textId="77777777" w:rsidR="005F5D1C" w:rsidRDefault="005F5D1C" w:rsidP="00D7076B">
      <w:r>
        <w:separator/>
      </w:r>
    </w:p>
  </w:endnote>
  <w:endnote w:type="continuationSeparator" w:id="0">
    <w:p w14:paraId="14B680B2" w14:textId="77777777" w:rsidR="005F5D1C" w:rsidRDefault="005F5D1C" w:rsidP="00D70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charset w:val="00"/>
    <w:family w:val="auto"/>
    <w:pitch w:val="variable"/>
    <w:sig w:usb0="E00002AF" w:usb1="5000607B" w:usb2="00000000" w:usb3="00000000" w:csb0="0000009F" w:csb1="00000000"/>
  </w:font>
  <w:font w:name="Signika">
    <w:charset w:val="00"/>
    <w:family w:val="auto"/>
    <w:pitch w:val="variable"/>
    <w:sig w:usb0="A00000EF" w:usb1="4000004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711D1" w14:textId="77777777" w:rsidR="0016023C" w:rsidRDefault="001602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0A484" w14:textId="77777777" w:rsidR="004B390D" w:rsidRPr="003A5A24" w:rsidRDefault="004B390D" w:rsidP="000203A6">
    <w:pPr>
      <w:pBdr>
        <w:top w:val="single" w:sz="4" w:space="1" w:color="auto"/>
      </w:pBdr>
      <w:tabs>
        <w:tab w:val="num" w:pos="360"/>
        <w:tab w:val="left" w:pos="709"/>
        <w:tab w:val="left" w:pos="3261"/>
        <w:tab w:val="left" w:pos="7655"/>
      </w:tabs>
      <w:ind w:left="709" w:hanging="709"/>
      <w:rPr>
        <w:rFonts w:ascii="Calibri" w:hAnsi="Calibri" w:cs="Arial"/>
        <w:sz w:val="16"/>
        <w:szCs w:val="16"/>
      </w:rPr>
    </w:pPr>
    <w:r w:rsidRPr="003A5A24">
      <w:rPr>
        <w:rFonts w:ascii="Calibri" w:hAnsi="Calibri" w:cs="Arial"/>
        <w:sz w:val="16"/>
        <w:szCs w:val="16"/>
      </w:rPr>
      <w:fldChar w:fldCharType="begin"/>
    </w:r>
    <w:r w:rsidRPr="003A5A24">
      <w:rPr>
        <w:rFonts w:ascii="Calibri" w:hAnsi="Calibri" w:cs="Arial"/>
        <w:sz w:val="16"/>
        <w:szCs w:val="16"/>
      </w:rPr>
      <w:instrText xml:space="preserve"> FILENAME   \* MERGEFORMAT </w:instrText>
    </w:r>
    <w:r w:rsidRPr="003A5A24">
      <w:rPr>
        <w:rFonts w:ascii="Calibri" w:hAnsi="Calibri" w:cs="Arial"/>
        <w:sz w:val="16"/>
        <w:szCs w:val="16"/>
      </w:rPr>
      <w:fldChar w:fldCharType="separate"/>
    </w:r>
    <w:r w:rsidR="005F5D1C">
      <w:rPr>
        <w:rFonts w:ascii="Calibri" w:hAnsi="Calibri" w:cs="Arial"/>
        <w:noProof/>
        <w:sz w:val="16"/>
        <w:szCs w:val="16"/>
      </w:rPr>
      <w:t>Document3</w:t>
    </w:r>
    <w:r w:rsidRPr="003A5A24">
      <w:rPr>
        <w:rFonts w:ascii="Calibri" w:hAnsi="Calibri" w:cs="Arial"/>
        <w:sz w:val="16"/>
        <w:szCs w:val="16"/>
      </w:rPr>
      <w:fldChar w:fldCharType="end"/>
    </w:r>
  </w:p>
  <w:p w14:paraId="4D3437E4" w14:textId="77777777" w:rsidR="004B390D" w:rsidRPr="004B390D" w:rsidRDefault="004B390D" w:rsidP="00B35B5C">
    <w:pPr>
      <w:tabs>
        <w:tab w:val="left" w:pos="709"/>
        <w:tab w:val="left" w:pos="3828"/>
        <w:tab w:val="left" w:pos="7938"/>
      </w:tabs>
      <w:ind w:left="709" w:hanging="709"/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Status</w:t>
    </w:r>
    <w:r w:rsidRPr="004B390D">
      <w:rPr>
        <w:rFonts w:ascii="Calibri" w:hAnsi="Calibri" w:cs="Arial"/>
        <w:sz w:val="16"/>
        <w:szCs w:val="16"/>
      </w:rPr>
      <w:t>/</w:t>
    </w:r>
    <w:sdt>
      <w:sdtPr>
        <w:rPr>
          <w:rFonts w:ascii="Calibri" w:hAnsi="Calibri" w:cs="Arial"/>
          <w:sz w:val="16"/>
          <w:szCs w:val="16"/>
        </w:rPr>
        <w:alias w:val="Auteur"/>
        <w:tag w:val=""/>
        <w:id w:val="120428417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5F5D1C">
          <w:rPr>
            <w:rFonts w:ascii="Calibri" w:hAnsi="Calibri" w:cs="Arial"/>
            <w:sz w:val="16"/>
            <w:szCs w:val="16"/>
          </w:rPr>
          <w:t>Nelly Bloemheuvel | Proscoop</w:t>
        </w:r>
      </w:sdtContent>
    </w:sdt>
    <w:r w:rsidRPr="004B390D">
      <w:rPr>
        <w:rFonts w:ascii="Calibri" w:hAnsi="Calibri" w:cs="Arial"/>
        <w:sz w:val="16"/>
        <w:szCs w:val="16"/>
      </w:rPr>
      <w:tab/>
      <w:t xml:space="preserve">Versiedatum: </w:t>
    </w:r>
    <w:r w:rsidRPr="004B390D">
      <w:rPr>
        <w:rFonts w:ascii="Calibri" w:hAnsi="Calibri" w:cs="Arial"/>
        <w:sz w:val="16"/>
        <w:szCs w:val="16"/>
      </w:rPr>
      <w:fldChar w:fldCharType="begin"/>
    </w:r>
    <w:r w:rsidRPr="004B390D">
      <w:rPr>
        <w:rFonts w:ascii="Calibri" w:hAnsi="Calibri" w:cs="Arial"/>
        <w:sz w:val="16"/>
        <w:szCs w:val="16"/>
      </w:rPr>
      <w:instrText xml:space="preserve"> CREATEDATE  \@ "d-M-yyyy"  \* MERGEFORMAT </w:instrText>
    </w:r>
    <w:r w:rsidRPr="004B390D">
      <w:rPr>
        <w:rFonts w:ascii="Calibri" w:hAnsi="Calibri" w:cs="Arial"/>
        <w:sz w:val="16"/>
        <w:szCs w:val="16"/>
      </w:rPr>
      <w:fldChar w:fldCharType="separate"/>
    </w:r>
    <w:r w:rsidR="005F5D1C">
      <w:rPr>
        <w:rFonts w:ascii="Calibri" w:hAnsi="Calibri" w:cs="Arial"/>
        <w:noProof/>
        <w:sz w:val="16"/>
        <w:szCs w:val="16"/>
      </w:rPr>
      <w:t>7-1-2020</w:t>
    </w:r>
    <w:r w:rsidRPr="004B390D">
      <w:rPr>
        <w:rFonts w:ascii="Calibri" w:hAnsi="Calibri" w:cs="Arial"/>
        <w:sz w:val="16"/>
        <w:szCs w:val="16"/>
      </w:rPr>
      <w:fldChar w:fldCharType="end"/>
    </w:r>
    <w:r w:rsidRPr="004B390D">
      <w:rPr>
        <w:rFonts w:ascii="Calibri" w:hAnsi="Calibri" w:cs="Arial"/>
        <w:sz w:val="16"/>
        <w:szCs w:val="16"/>
      </w:rPr>
      <w:tab/>
      <w:t xml:space="preserve">Pagina </w:t>
    </w:r>
    <w:r w:rsidRPr="004B390D">
      <w:rPr>
        <w:rFonts w:ascii="Calibri" w:hAnsi="Calibri" w:cs="Arial"/>
        <w:sz w:val="16"/>
        <w:szCs w:val="16"/>
      </w:rPr>
      <w:fldChar w:fldCharType="begin"/>
    </w:r>
    <w:r w:rsidRPr="004B390D">
      <w:rPr>
        <w:rFonts w:ascii="Calibri" w:hAnsi="Calibri" w:cs="Arial"/>
        <w:sz w:val="16"/>
        <w:szCs w:val="16"/>
      </w:rPr>
      <w:instrText xml:space="preserve"> PAGE   \* MERGEFORMAT </w:instrText>
    </w:r>
    <w:r w:rsidRPr="004B390D">
      <w:rPr>
        <w:rFonts w:ascii="Calibri" w:hAnsi="Calibri" w:cs="Arial"/>
        <w:sz w:val="16"/>
        <w:szCs w:val="16"/>
      </w:rPr>
      <w:fldChar w:fldCharType="separate"/>
    </w:r>
    <w:r w:rsidR="00B76DB3">
      <w:rPr>
        <w:rFonts w:ascii="Calibri" w:hAnsi="Calibri" w:cs="Arial"/>
        <w:noProof/>
        <w:sz w:val="16"/>
        <w:szCs w:val="16"/>
      </w:rPr>
      <w:t>2</w:t>
    </w:r>
    <w:r w:rsidRPr="004B390D">
      <w:rPr>
        <w:rFonts w:ascii="Calibri" w:hAnsi="Calibri" w:cs="Arial"/>
        <w:sz w:val="16"/>
        <w:szCs w:val="16"/>
      </w:rPr>
      <w:fldChar w:fldCharType="end"/>
    </w:r>
    <w:r w:rsidRPr="004B390D">
      <w:rPr>
        <w:rFonts w:ascii="Calibri" w:hAnsi="Calibri" w:cs="Arial"/>
        <w:sz w:val="16"/>
        <w:szCs w:val="16"/>
      </w:rPr>
      <w:t xml:space="preserve"> van </w:t>
    </w:r>
    <w:r w:rsidRPr="004B390D">
      <w:rPr>
        <w:rFonts w:ascii="Calibri" w:hAnsi="Calibri" w:cs="Arial"/>
        <w:sz w:val="16"/>
        <w:szCs w:val="16"/>
      </w:rPr>
      <w:fldChar w:fldCharType="begin"/>
    </w:r>
    <w:r w:rsidRPr="004B390D">
      <w:rPr>
        <w:rFonts w:ascii="Calibri" w:hAnsi="Calibri" w:cs="Arial"/>
        <w:sz w:val="16"/>
        <w:szCs w:val="16"/>
      </w:rPr>
      <w:instrText xml:space="preserve"> NUMPAGES   \* MERGEFORMAT </w:instrText>
    </w:r>
    <w:r w:rsidRPr="004B390D">
      <w:rPr>
        <w:rFonts w:ascii="Calibri" w:hAnsi="Calibri" w:cs="Arial"/>
        <w:sz w:val="16"/>
        <w:szCs w:val="16"/>
      </w:rPr>
      <w:fldChar w:fldCharType="separate"/>
    </w:r>
    <w:r w:rsidR="00B76DB3">
      <w:rPr>
        <w:rFonts w:ascii="Calibri" w:hAnsi="Calibri" w:cs="Arial"/>
        <w:noProof/>
        <w:sz w:val="16"/>
        <w:szCs w:val="16"/>
      </w:rPr>
      <w:t>2</w:t>
    </w:r>
    <w:r w:rsidRPr="004B390D">
      <w:rPr>
        <w:rFonts w:ascii="Calibri" w:hAnsi="Calibri" w:cs="Arial"/>
        <w:sz w:val="16"/>
        <w:szCs w:val="16"/>
      </w:rPr>
      <w:fldChar w:fldCharType="end"/>
    </w:r>
  </w:p>
  <w:p w14:paraId="6750FACB" w14:textId="77777777" w:rsidR="004B390D" w:rsidRDefault="004B390D" w:rsidP="000203A6">
    <w:pPr>
      <w:tabs>
        <w:tab w:val="left" w:pos="709"/>
        <w:tab w:val="left" w:pos="3261"/>
        <w:tab w:val="left" w:pos="7655"/>
      </w:tabs>
      <w:ind w:left="709" w:hanging="709"/>
      <w:rPr>
        <w:rFonts w:ascii="Calibri" w:hAnsi="Calibri" w:cs="Arial"/>
        <w:sz w:val="16"/>
        <w:szCs w:val="16"/>
      </w:rPr>
    </w:pPr>
  </w:p>
  <w:p w14:paraId="28B23D33" w14:textId="77777777" w:rsidR="004B390D" w:rsidRDefault="004B390D" w:rsidP="000203A6">
    <w:pPr>
      <w:tabs>
        <w:tab w:val="left" w:pos="709"/>
        <w:tab w:val="left" w:pos="3261"/>
        <w:tab w:val="left" w:pos="7655"/>
      </w:tabs>
      <w:ind w:left="709" w:hanging="709"/>
      <w:rPr>
        <w:rFonts w:ascii="Calibri" w:hAnsi="Calibri" w:cs="Arial"/>
        <w:sz w:val="16"/>
        <w:szCs w:val="16"/>
      </w:rPr>
    </w:pPr>
  </w:p>
  <w:p w14:paraId="58E2A63E" w14:textId="77777777" w:rsidR="00B35B5C" w:rsidRDefault="00B35B5C" w:rsidP="000203A6">
    <w:pPr>
      <w:tabs>
        <w:tab w:val="left" w:pos="709"/>
        <w:tab w:val="left" w:pos="3261"/>
        <w:tab w:val="left" w:pos="7655"/>
      </w:tabs>
      <w:ind w:left="709" w:hanging="709"/>
      <w:rPr>
        <w:rFonts w:ascii="Calibri" w:hAnsi="Calibri" w:cs="Arial"/>
        <w:sz w:val="16"/>
        <w:szCs w:val="16"/>
      </w:rPr>
    </w:pPr>
  </w:p>
  <w:p w14:paraId="0A1074C4" w14:textId="77777777" w:rsidR="004B390D" w:rsidRPr="003A5A24" w:rsidRDefault="004B390D" w:rsidP="000203A6">
    <w:pPr>
      <w:tabs>
        <w:tab w:val="left" w:pos="709"/>
        <w:tab w:val="left" w:pos="3261"/>
        <w:tab w:val="left" w:pos="7655"/>
      </w:tabs>
      <w:ind w:left="709" w:hanging="709"/>
      <w:rPr>
        <w:rFonts w:ascii="Calibri" w:hAnsi="Calibri" w:cs="Arial"/>
        <w:sz w:val="16"/>
        <w:szCs w:val="16"/>
      </w:rPr>
    </w:pPr>
  </w:p>
  <w:p w14:paraId="345C2752" w14:textId="77777777" w:rsidR="004B390D" w:rsidRDefault="004B390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CellMar>
        <w:top w:w="113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1559"/>
      <w:gridCol w:w="1843"/>
      <w:gridCol w:w="1842"/>
      <w:gridCol w:w="1985"/>
    </w:tblGrid>
    <w:tr w:rsidR="00B35B5C" w:rsidRPr="00892710" w14:paraId="2E07DA5F" w14:textId="77777777" w:rsidTr="00D56486">
      <w:tc>
        <w:tcPr>
          <w:tcW w:w="2127" w:type="dxa"/>
          <w:shd w:val="clear" w:color="auto" w:fill="auto"/>
        </w:tcPr>
        <w:p w14:paraId="105FB661" w14:textId="77777777" w:rsidR="00B35B5C" w:rsidRPr="00C95E04" w:rsidRDefault="00B35B5C" w:rsidP="00057EF5">
          <w:pPr>
            <w:pStyle w:val="p1"/>
            <w:rPr>
              <w:rStyle w:val="Hyperlink"/>
              <w:rFonts w:ascii="Calibri" w:hAnsi="Calibri"/>
              <w:color w:val="808080"/>
              <w:sz w:val="18"/>
              <w:szCs w:val="18"/>
            </w:rPr>
          </w:pPr>
          <w:r w:rsidRPr="00C95E04">
            <w:rPr>
              <w:rFonts w:ascii="Calibri" w:hAnsi="Calibri"/>
              <w:color w:val="808080"/>
              <w:sz w:val="18"/>
              <w:szCs w:val="18"/>
            </w:rPr>
            <w:t>Dokter Klinkertweg 16</w:t>
          </w:r>
        </w:p>
      </w:tc>
      <w:tc>
        <w:tcPr>
          <w:tcW w:w="1559" w:type="dxa"/>
          <w:shd w:val="clear" w:color="auto" w:fill="auto"/>
        </w:tcPr>
        <w:p w14:paraId="42E45372" w14:textId="77777777" w:rsidR="00B35B5C" w:rsidRPr="00C95E04" w:rsidRDefault="00B35B5C" w:rsidP="00057EF5">
          <w:pPr>
            <w:pStyle w:val="p1"/>
            <w:rPr>
              <w:rStyle w:val="Hyperlink"/>
              <w:rFonts w:ascii="Calibri" w:hAnsi="Calibri"/>
              <w:color w:val="808080"/>
              <w:sz w:val="18"/>
              <w:szCs w:val="18"/>
            </w:rPr>
          </w:pPr>
          <w:r w:rsidRPr="00C95E04">
            <w:rPr>
              <w:rFonts w:ascii="Calibri" w:hAnsi="Calibri"/>
              <w:color w:val="808080"/>
              <w:sz w:val="18"/>
              <w:szCs w:val="18"/>
            </w:rPr>
            <w:t>8025 BS Zwolle</w:t>
          </w:r>
          <w:r w:rsidRPr="00C95E04">
            <w:rPr>
              <w:rStyle w:val="s1"/>
              <w:rFonts w:ascii="Calibri" w:hAnsi="Calibri"/>
              <w:color w:val="808080"/>
              <w:sz w:val="18"/>
              <w:szCs w:val="18"/>
            </w:rPr>
            <w:t xml:space="preserve"> </w:t>
          </w:r>
        </w:p>
      </w:tc>
      <w:tc>
        <w:tcPr>
          <w:tcW w:w="1843" w:type="dxa"/>
          <w:shd w:val="clear" w:color="auto" w:fill="auto"/>
        </w:tcPr>
        <w:p w14:paraId="4C621CB2" w14:textId="77777777" w:rsidR="00B35B5C" w:rsidRPr="009466CA" w:rsidRDefault="00B35B5C" w:rsidP="00057EF5">
          <w:pPr>
            <w:pStyle w:val="Voettekst"/>
            <w:rPr>
              <w:rStyle w:val="Hyperlink"/>
              <w:rFonts w:ascii="Calibri" w:hAnsi="Calibri"/>
              <w:color w:val="808080"/>
              <w:sz w:val="18"/>
              <w:szCs w:val="18"/>
              <w:lang w:val="en-US"/>
            </w:rPr>
          </w:pPr>
          <w:r w:rsidRPr="00C95E04">
            <w:rPr>
              <w:rFonts w:ascii="Calibri" w:hAnsi="Calibri"/>
              <w:color w:val="808080"/>
              <w:sz w:val="18"/>
              <w:szCs w:val="18"/>
              <w:lang w:val="en-US"/>
            </w:rPr>
            <w:t>055 505 86 10</w:t>
          </w:r>
        </w:p>
      </w:tc>
      <w:tc>
        <w:tcPr>
          <w:tcW w:w="1842" w:type="dxa"/>
          <w:shd w:val="clear" w:color="auto" w:fill="auto"/>
        </w:tcPr>
        <w:p w14:paraId="6AF3C229" w14:textId="77777777" w:rsidR="00B35B5C" w:rsidRPr="00B35B5C" w:rsidRDefault="00B35B5C" w:rsidP="00057EF5">
          <w:pPr>
            <w:pStyle w:val="Voettekst"/>
            <w:ind w:left="274" w:hanging="274"/>
            <w:rPr>
              <w:rStyle w:val="Hyperlink"/>
              <w:rFonts w:ascii="Calibri" w:hAnsi="Calibri"/>
              <w:color w:val="808080"/>
              <w:sz w:val="18"/>
              <w:szCs w:val="18"/>
              <w:u w:val="none"/>
              <w:lang w:val="en-US"/>
            </w:rPr>
          </w:pPr>
          <w:r w:rsidRPr="00B35B5C">
            <w:rPr>
              <w:rStyle w:val="Hyperlink"/>
              <w:rFonts w:ascii="Calibri" w:hAnsi="Calibri"/>
              <w:color w:val="808080"/>
              <w:sz w:val="18"/>
              <w:szCs w:val="18"/>
              <w:u w:val="none"/>
              <w:lang w:val="en-US"/>
            </w:rPr>
            <w:t>www.proscoop.nl</w:t>
          </w:r>
          <w:r w:rsidRPr="00B35B5C">
            <w:rPr>
              <w:rFonts w:ascii="Calibri" w:hAnsi="Calibri"/>
              <w:color w:val="808080"/>
              <w:sz w:val="18"/>
              <w:szCs w:val="18"/>
              <w:lang w:val="en-US"/>
            </w:rPr>
            <w:t xml:space="preserve"> </w:t>
          </w:r>
        </w:p>
      </w:tc>
      <w:tc>
        <w:tcPr>
          <w:tcW w:w="1985" w:type="dxa"/>
        </w:tcPr>
        <w:p w14:paraId="246C9582" w14:textId="77777777" w:rsidR="00B35B5C" w:rsidRDefault="00B35B5C" w:rsidP="00057EF5">
          <w:pPr>
            <w:pStyle w:val="Voettekst"/>
            <w:rPr>
              <w:rFonts w:ascii="Calibri" w:hAnsi="Calibri"/>
              <w:color w:val="808080"/>
              <w:sz w:val="18"/>
              <w:szCs w:val="18"/>
              <w:lang w:val="en-US"/>
            </w:rPr>
          </w:pPr>
          <w:r w:rsidRPr="00C95E04">
            <w:rPr>
              <w:rFonts w:ascii="Calibri" w:hAnsi="Calibri"/>
              <w:color w:val="808080"/>
              <w:sz w:val="18"/>
              <w:szCs w:val="18"/>
              <w:lang w:val="en-US"/>
            </w:rPr>
            <w:t>info@proscoop.nl</w:t>
          </w:r>
        </w:p>
        <w:p w14:paraId="74B06461" w14:textId="77777777" w:rsidR="00B35B5C" w:rsidRPr="00C95E04" w:rsidRDefault="00B35B5C" w:rsidP="00057EF5">
          <w:pPr>
            <w:pStyle w:val="Voettekst"/>
            <w:rPr>
              <w:rStyle w:val="Hyperlink"/>
              <w:rFonts w:ascii="Calibri" w:hAnsi="Calibri"/>
              <w:color w:val="808080"/>
              <w:sz w:val="18"/>
              <w:szCs w:val="18"/>
              <w:lang w:val="en-US"/>
            </w:rPr>
          </w:pPr>
        </w:p>
      </w:tc>
    </w:tr>
  </w:tbl>
  <w:p w14:paraId="7E512F2C" w14:textId="77777777" w:rsidR="00B35B5C" w:rsidRPr="005667C3" w:rsidRDefault="00B35B5C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B8A43" w14:textId="77777777" w:rsidR="005F5D1C" w:rsidRDefault="005F5D1C" w:rsidP="00D7076B">
      <w:r>
        <w:separator/>
      </w:r>
    </w:p>
  </w:footnote>
  <w:footnote w:type="continuationSeparator" w:id="0">
    <w:p w14:paraId="663A05AD" w14:textId="77777777" w:rsidR="005F5D1C" w:rsidRDefault="005F5D1C" w:rsidP="00D70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67826" w14:textId="77777777" w:rsidR="0016023C" w:rsidRDefault="001602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47C09" w14:textId="77777777" w:rsidR="003E34B5" w:rsidRPr="000A7412" w:rsidRDefault="000A7412">
    <w:pPr>
      <w:pStyle w:val="Koptekst"/>
      <w:rPr>
        <w:lang w:val="en-US"/>
      </w:rPr>
    </w:pPr>
    <w:r>
      <w:rPr>
        <w:noProof/>
      </w:rPr>
      <w:drawing>
        <wp:anchor distT="0" distB="0" distL="114300" distR="114300" simplePos="0" relativeHeight="251664384" behindDoc="1" locked="1" layoutInCell="1" allowOverlap="1" wp14:anchorId="2E3D6018" wp14:editId="039C40E1">
          <wp:simplePos x="0" y="0"/>
          <wp:positionH relativeFrom="column">
            <wp:posOffset>3810</wp:posOffset>
          </wp:positionH>
          <wp:positionV relativeFrom="page">
            <wp:posOffset>575441</wp:posOffset>
          </wp:positionV>
          <wp:extent cx="795600" cy="795600"/>
          <wp:effectExtent l="0" t="0" r="5080" b="508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igatuur ProScoop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25E7" w14:textId="77777777" w:rsidR="00A5162A" w:rsidRDefault="00B04D36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65408" behindDoc="1" locked="0" layoutInCell="1" allowOverlap="1" wp14:anchorId="1C71A825" wp14:editId="4F4C53F4">
          <wp:simplePos x="0" y="0"/>
          <wp:positionH relativeFrom="column">
            <wp:posOffset>-1282678</wp:posOffset>
          </wp:positionH>
          <wp:positionV relativeFrom="paragraph">
            <wp:posOffset>-277758</wp:posOffset>
          </wp:positionV>
          <wp:extent cx="7646276" cy="10699037"/>
          <wp:effectExtent l="0" t="0" r="0" b="762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erte Proscoop Background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201" cy="1070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1B2630">
      <w:rPr>
        <w:noProof/>
      </w:rPr>
      <w:drawing>
        <wp:anchor distT="0" distB="0" distL="114300" distR="114300" simplePos="0" relativeHeight="251663360" behindDoc="0" locked="1" layoutInCell="1" allowOverlap="1" wp14:anchorId="3E3DA08A" wp14:editId="5D44B35C">
          <wp:simplePos x="0" y="0"/>
          <wp:positionH relativeFrom="column">
            <wp:posOffset>-13554</wp:posOffset>
          </wp:positionH>
          <wp:positionV relativeFrom="page">
            <wp:posOffset>622738</wp:posOffset>
          </wp:positionV>
          <wp:extent cx="2271600" cy="5940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eldmerk ProScoop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12AD5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3D041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7461C3"/>
    <w:multiLevelType w:val="hybridMultilevel"/>
    <w:tmpl w:val="3DA6835C"/>
    <w:lvl w:ilvl="0" w:tplc="466C193A">
      <w:numFmt w:val="bullet"/>
      <w:lvlText w:val="-"/>
      <w:lvlJc w:val="left"/>
      <w:pPr>
        <w:ind w:left="7305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abstractNum w:abstractNumId="3" w15:restartNumberingAfterBreak="0">
    <w:nsid w:val="61195A81"/>
    <w:multiLevelType w:val="hybridMultilevel"/>
    <w:tmpl w:val="A7666132"/>
    <w:lvl w:ilvl="0" w:tplc="D37244C4">
      <w:numFmt w:val="bullet"/>
      <w:lvlText w:val="-"/>
      <w:lvlJc w:val="left"/>
      <w:pPr>
        <w:ind w:left="7305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D1C"/>
    <w:rsid w:val="00002C57"/>
    <w:rsid w:val="00005837"/>
    <w:rsid w:val="00021848"/>
    <w:rsid w:val="00025B8F"/>
    <w:rsid w:val="00041274"/>
    <w:rsid w:val="00060CC0"/>
    <w:rsid w:val="00065DC8"/>
    <w:rsid w:val="0006796D"/>
    <w:rsid w:val="00074F86"/>
    <w:rsid w:val="00075595"/>
    <w:rsid w:val="00075C91"/>
    <w:rsid w:val="00077477"/>
    <w:rsid w:val="000A7412"/>
    <w:rsid w:val="000C0651"/>
    <w:rsid w:val="000C2260"/>
    <w:rsid w:val="000D1238"/>
    <w:rsid w:val="000D4C8C"/>
    <w:rsid w:val="000D636B"/>
    <w:rsid w:val="000F1123"/>
    <w:rsid w:val="001242E6"/>
    <w:rsid w:val="00140177"/>
    <w:rsid w:val="001551A2"/>
    <w:rsid w:val="00155350"/>
    <w:rsid w:val="0016023C"/>
    <w:rsid w:val="00171C7D"/>
    <w:rsid w:val="00182D5C"/>
    <w:rsid w:val="00190D15"/>
    <w:rsid w:val="001A5EE0"/>
    <w:rsid w:val="001B2630"/>
    <w:rsid w:val="001B33E6"/>
    <w:rsid w:val="001B4D42"/>
    <w:rsid w:val="001B5427"/>
    <w:rsid w:val="001D5F8F"/>
    <w:rsid w:val="001D6BB0"/>
    <w:rsid w:val="0021524E"/>
    <w:rsid w:val="00221FCE"/>
    <w:rsid w:val="00235AC1"/>
    <w:rsid w:val="00263065"/>
    <w:rsid w:val="00271D35"/>
    <w:rsid w:val="00295D5F"/>
    <w:rsid w:val="002B1080"/>
    <w:rsid w:val="002C0212"/>
    <w:rsid w:val="002C4AC5"/>
    <w:rsid w:val="002C6B53"/>
    <w:rsid w:val="002E0A18"/>
    <w:rsid w:val="002F2C77"/>
    <w:rsid w:val="00301C00"/>
    <w:rsid w:val="00321E6F"/>
    <w:rsid w:val="00325E20"/>
    <w:rsid w:val="003341AA"/>
    <w:rsid w:val="00347138"/>
    <w:rsid w:val="00351251"/>
    <w:rsid w:val="00360008"/>
    <w:rsid w:val="00374C44"/>
    <w:rsid w:val="00377476"/>
    <w:rsid w:val="00380A41"/>
    <w:rsid w:val="003815FB"/>
    <w:rsid w:val="00390BB6"/>
    <w:rsid w:val="00395682"/>
    <w:rsid w:val="003A6A1C"/>
    <w:rsid w:val="003B5011"/>
    <w:rsid w:val="003C1A66"/>
    <w:rsid w:val="003E34B5"/>
    <w:rsid w:val="003E388D"/>
    <w:rsid w:val="003F5EA9"/>
    <w:rsid w:val="003F653C"/>
    <w:rsid w:val="004028A5"/>
    <w:rsid w:val="004028F8"/>
    <w:rsid w:val="004203EB"/>
    <w:rsid w:val="004215B1"/>
    <w:rsid w:val="00466A01"/>
    <w:rsid w:val="00477C07"/>
    <w:rsid w:val="004800F1"/>
    <w:rsid w:val="00482235"/>
    <w:rsid w:val="0049478F"/>
    <w:rsid w:val="004A5044"/>
    <w:rsid w:val="004B2B65"/>
    <w:rsid w:val="004B390D"/>
    <w:rsid w:val="004C60F3"/>
    <w:rsid w:val="004D6B82"/>
    <w:rsid w:val="0050210D"/>
    <w:rsid w:val="00504DC2"/>
    <w:rsid w:val="005162CC"/>
    <w:rsid w:val="005162DB"/>
    <w:rsid w:val="005226EC"/>
    <w:rsid w:val="005366C7"/>
    <w:rsid w:val="0054164C"/>
    <w:rsid w:val="00551DEA"/>
    <w:rsid w:val="0056356C"/>
    <w:rsid w:val="005667C3"/>
    <w:rsid w:val="005902BF"/>
    <w:rsid w:val="005918CE"/>
    <w:rsid w:val="00596537"/>
    <w:rsid w:val="005A7EEA"/>
    <w:rsid w:val="005B10EE"/>
    <w:rsid w:val="005B14A7"/>
    <w:rsid w:val="005B4EE6"/>
    <w:rsid w:val="005D0723"/>
    <w:rsid w:val="005D4A9A"/>
    <w:rsid w:val="005E28FF"/>
    <w:rsid w:val="005F164C"/>
    <w:rsid w:val="005F5D1C"/>
    <w:rsid w:val="005F67E3"/>
    <w:rsid w:val="006032E4"/>
    <w:rsid w:val="00604D8B"/>
    <w:rsid w:val="00620928"/>
    <w:rsid w:val="006211AE"/>
    <w:rsid w:val="00630DA6"/>
    <w:rsid w:val="00633CF6"/>
    <w:rsid w:val="00657A1C"/>
    <w:rsid w:val="0066237C"/>
    <w:rsid w:val="00670472"/>
    <w:rsid w:val="00684492"/>
    <w:rsid w:val="00692A39"/>
    <w:rsid w:val="0069524C"/>
    <w:rsid w:val="00696133"/>
    <w:rsid w:val="006A0446"/>
    <w:rsid w:val="006B2E92"/>
    <w:rsid w:val="006C3456"/>
    <w:rsid w:val="006D2FB5"/>
    <w:rsid w:val="006E0AB6"/>
    <w:rsid w:val="006E5F27"/>
    <w:rsid w:val="006F57DE"/>
    <w:rsid w:val="0070127C"/>
    <w:rsid w:val="00701327"/>
    <w:rsid w:val="00704415"/>
    <w:rsid w:val="00713052"/>
    <w:rsid w:val="0072311D"/>
    <w:rsid w:val="00740C49"/>
    <w:rsid w:val="0074697B"/>
    <w:rsid w:val="007638A4"/>
    <w:rsid w:val="007661CE"/>
    <w:rsid w:val="007674E4"/>
    <w:rsid w:val="00767FF1"/>
    <w:rsid w:val="00787B44"/>
    <w:rsid w:val="007A3D5C"/>
    <w:rsid w:val="007B3CE3"/>
    <w:rsid w:val="007B4905"/>
    <w:rsid w:val="007C4990"/>
    <w:rsid w:val="007D72A1"/>
    <w:rsid w:val="0080629E"/>
    <w:rsid w:val="00830EF4"/>
    <w:rsid w:val="00833D30"/>
    <w:rsid w:val="00841723"/>
    <w:rsid w:val="00845386"/>
    <w:rsid w:val="00851382"/>
    <w:rsid w:val="00863681"/>
    <w:rsid w:val="008679C7"/>
    <w:rsid w:val="008737ED"/>
    <w:rsid w:val="00892710"/>
    <w:rsid w:val="008A1DDF"/>
    <w:rsid w:val="008B3E96"/>
    <w:rsid w:val="008C07D4"/>
    <w:rsid w:val="008C3EB9"/>
    <w:rsid w:val="008C603E"/>
    <w:rsid w:val="008D00A1"/>
    <w:rsid w:val="008E36B6"/>
    <w:rsid w:val="009073FC"/>
    <w:rsid w:val="0091664A"/>
    <w:rsid w:val="009166F6"/>
    <w:rsid w:val="009175E5"/>
    <w:rsid w:val="00924432"/>
    <w:rsid w:val="00930F7D"/>
    <w:rsid w:val="00933075"/>
    <w:rsid w:val="0093461F"/>
    <w:rsid w:val="009453CF"/>
    <w:rsid w:val="00947854"/>
    <w:rsid w:val="00947F69"/>
    <w:rsid w:val="00965EA6"/>
    <w:rsid w:val="0097599D"/>
    <w:rsid w:val="0098323D"/>
    <w:rsid w:val="00983ADA"/>
    <w:rsid w:val="009A377A"/>
    <w:rsid w:val="009C2C8A"/>
    <w:rsid w:val="009C3A5F"/>
    <w:rsid w:val="009D4A20"/>
    <w:rsid w:val="009D5639"/>
    <w:rsid w:val="009E2CED"/>
    <w:rsid w:val="009F252B"/>
    <w:rsid w:val="009F3274"/>
    <w:rsid w:val="00A328F0"/>
    <w:rsid w:val="00A4149D"/>
    <w:rsid w:val="00A47423"/>
    <w:rsid w:val="00A5162A"/>
    <w:rsid w:val="00A573EF"/>
    <w:rsid w:val="00A80D38"/>
    <w:rsid w:val="00A871B8"/>
    <w:rsid w:val="00AA2E7B"/>
    <w:rsid w:val="00AA35BC"/>
    <w:rsid w:val="00AB4BE4"/>
    <w:rsid w:val="00AC4E2B"/>
    <w:rsid w:val="00AD4D2B"/>
    <w:rsid w:val="00AE7C14"/>
    <w:rsid w:val="00AF2A6F"/>
    <w:rsid w:val="00B04D36"/>
    <w:rsid w:val="00B17593"/>
    <w:rsid w:val="00B250DA"/>
    <w:rsid w:val="00B35B5C"/>
    <w:rsid w:val="00B3776D"/>
    <w:rsid w:val="00B4511A"/>
    <w:rsid w:val="00B51955"/>
    <w:rsid w:val="00B56D78"/>
    <w:rsid w:val="00B66F5B"/>
    <w:rsid w:val="00B67FB6"/>
    <w:rsid w:val="00B747D1"/>
    <w:rsid w:val="00B7532C"/>
    <w:rsid w:val="00B76DB3"/>
    <w:rsid w:val="00B7755F"/>
    <w:rsid w:val="00B844F6"/>
    <w:rsid w:val="00B905D5"/>
    <w:rsid w:val="00B91104"/>
    <w:rsid w:val="00B927A0"/>
    <w:rsid w:val="00B95DBC"/>
    <w:rsid w:val="00BA5439"/>
    <w:rsid w:val="00BA5E9B"/>
    <w:rsid w:val="00BB179F"/>
    <w:rsid w:val="00BB5299"/>
    <w:rsid w:val="00BB7094"/>
    <w:rsid w:val="00BC0232"/>
    <w:rsid w:val="00BC6446"/>
    <w:rsid w:val="00BD2EBA"/>
    <w:rsid w:val="00BD4F9E"/>
    <w:rsid w:val="00BD617C"/>
    <w:rsid w:val="00BD7841"/>
    <w:rsid w:val="00BE70CE"/>
    <w:rsid w:val="00BF1C0A"/>
    <w:rsid w:val="00C12B40"/>
    <w:rsid w:val="00C14BF2"/>
    <w:rsid w:val="00C51B7D"/>
    <w:rsid w:val="00C57990"/>
    <w:rsid w:val="00C633A2"/>
    <w:rsid w:val="00C671DB"/>
    <w:rsid w:val="00C67F11"/>
    <w:rsid w:val="00C737EB"/>
    <w:rsid w:val="00C73CBB"/>
    <w:rsid w:val="00C86E3B"/>
    <w:rsid w:val="00C92573"/>
    <w:rsid w:val="00CB00A2"/>
    <w:rsid w:val="00CB024B"/>
    <w:rsid w:val="00CC7FB7"/>
    <w:rsid w:val="00CF572A"/>
    <w:rsid w:val="00D0028F"/>
    <w:rsid w:val="00D26805"/>
    <w:rsid w:val="00D407E8"/>
    <w:rsid w:val="00D46073"/>
    <w:rsid w:val="00D7076B"/>
    <w:rsid w:val="00D749DD"/>
    <w:rsid w:val="00D76513"/>
    <w:rsid w:val="00D83BFF"/>
    <w:rsid w:val="00D9142B"/>
    <w:rsid w:val="00D926BD"/>
    <w:rsid w:val="00D970E0"/>
    <w:rsid w:val="00DA7FF6"/>
    <w:rsid w:val="00DB2613"/>
    <w:rsid w:val="00DB2A87"/>
    <w:rsid w:val="00DB65D5"/>
    <w:rsid w:val="00DD4A82"/>
    <w:rsid w:val="00DE3FB5"/>
    <w:rsid w:val="00E000E3"/>
    <w:rsid w:val="00E04E75"/>
    <w:rsid w:val="00E1057E"/>
    <w:rsid w:val="00E25857"/>
    <w:rsid w:val="00E3788E"/>
    <w:rsid w:val="00E37FA1"/>
    <w:rsid w:val="00E60BFF"/>
    <w:rsid w:val="00E65062"/>
    <w:rsid w:val="00E71360"/>
    <w:rsid w:val="00E819D7"/>
    <w:rsid w:val="00E84DAF"/>
    <w:rsid w:val="00E90FFD"/>
    <w:rsid w:val="00EA41E5"/>
    <w:rsid w:val="00EB408B"/>
    <w:rsid w:val="00EB462C"/>
    <w:rsid w:val="00EC7CB2"/>
    <w:rsid w:val="00ED177A"/>
    <w:rsid w:val="00ED373E"/>
    <w:rsid w:val="00EF040C"/>
    <w:rsid w:val="00EF080D"/>
    <w:rsid w:val="00EF0917"/>
    <w:rsid w:val="00EF3ACD"/>
    <w:rsid w:val="00F032E7"/>
    <w:rsid w:val="00F0506B"/>
    <w:rsid w:val="00F166F5"/>
    <w:rsid w:val="00F279BA"/>
    <w:rsid w:val="00F448D7"/>
    <w:rsid w:val="00F565E0"/>
    <w:rsid w:val="00F6649D"/>
    <w:rsid w:val="00F677EF"/>
    <w:rsid w:val="00F85D4F"/>
    <w:rsid w:val="00F91269"/>
    <w:rsid w:val="00FA3691"/>
    <w:rsid w:val="00FD33EB"/>
    <w:rsid w:val="00FD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A1B979"/>
  <w15:docId w15:val="{7C4A7BE8-2331-46A0-9D21-EF3FF78B3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spacing w:line="240" w:lineRule="exac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51382"/>
    <w:pPr>
      <w:spacing w:line="240" w:lineRule="auto"/>
    </w:pPr>
    <w:rPr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85138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51382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85138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51382"/>
    <w:rPr>
      <w:sz w:val="24"/>
      <w:szCs w:val="24"/>
    </w:rPr>
  </w:style>
  <w:style w:type="character" w:styleId="Hyperlink">
    <w:name w:val="Hyperlink"/>
    <w:uiPriority w:val="99"/>
    <w:rsid w:val="00851382"/>
    <w:rPr>
      <w:color w:val="0000FF"/>
      <w:u w:val="single"/>
    </w:rPr>
  </w:style>
  <w:style w:type="paragraph" w:styleId="Revisie">
    <w:name w:val="Revision"/>
    <w:hidden/>
    <w:uiPriority w:val="99"/>
    <w:semiHidden/>
    <w:rsid w:val="00851382"/>
    <w:pPr>
      <w:spacing w:line="240" w:lineRule="auto"/>
    </w:pPr>
    <w:rPr>
      <w:sz w:val="24"/>
      <w:szCs w:val="24"/>
    </w:rPr>
  </w:style>
  <w:style w:type="paragraph" w:styleId="Ballontekst">
    <w:name w:val="Balloon Text"/>
    <w:basedOn w:val="Standaard"/>
    <w:link w:val="BallontekstChar"/>
    <w:semiHidden/>
    <w:unhideWhenUsed/>
    <w:rsid w:val="0085138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semiHidden/>
    <w:rsid w:val="00851382"/>
    <w:rPr>
      <w:rFonts w:ascii="Lucida Grande" w:hAnsi="Lucida Grande" w:cs="Lucida Grande"/>
      <w:sz w:val="18"/>
      <w:szCs w:val="18"/>
    </w:rPr>
  </w:style>
  <w:style w:type="paragraph" w:customStyle="1" w:styleId="Basisalinea">
    <w:name w:val="[Basisalinea]"/>
    <w:basedOn w:val="Standaard"/>
    <w:uiPriority w:val="99"/>
    <w:rsid w:val="008513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jstalinea">
    <w:name w:val="List Paragraph"/>
    <w:basedOn w:val="Standaard"/>
    <w:uiPriority w:val="34"/>
    <w:qFormat/>
    <w:rsid w:val="00851382"/>
    <w:pPr>
      <w:ind w:left="720"/>
      <w:contextualSpacing/>
    </w:pPr>
  </w:style>
  <w:style w:type="character" w:styleId="GevolgdeHyperlink">
    <w:name w:val="FollowedHyperlink"/>
    <w:basedOn w:val="Standaardalinea-lettertype"/>
    <w:semiHidden/>
    <w:unhideWhenUsed/>
    <w:rsid w:val="00851382"/>
    <w:rPr>
      <w:color w:val="800080" w:themeColor="followedHyperlink"/>
      <w:u w:val="single"/>
    </w:rPr>
  </w:style>
  <w:style w:type="table" w:styleId="Tabelraster">
    <w:name w:val="Table Grid"/>
    <w:basedOn w:val="Standaardtabel"/>
    <w:rsid w:val="008513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Standaard"/>
    <w:rsid w:val="00851382"/>
    <w:rPr>
      <w:rFonts w:ascii="Signika" w:hAnsi="Signika"/>
      <w:sz w:val="12"/>
      <w:szCs w:val="12"/>
    </w:rPr>
  </w:style>
  <w:style w:type="character" w:customStyle="1" w:styleId="s1">
    <w:name w:val="s1"/>
    <w:basedOn w:val="Standaardalinea-lettertype"/>
    <w:rsid w:val="00851382"/>
  </w:style>
  <w:style w:type="paragraph" w:styleId="Voetnoottekst">
    <w:name w:val="footnote text"/>
    <w:basedOn w:val="Standaard"/>
    <w:link w:val="VoetnoottekstChar"/>
    <w:unhideWhenUsed/>
    <w:rsid w:val="00851382"/>
  </w:style>
  <w:style w:type="character" w:customStyle="1" w:styleId="VoetnoottekstChar">
    <w:name w:val="Voetnoottekst Char"/>
    <w:basedOn w:val="Standaardalinea-lettertype"/>
    <w:link w:val="Voetnoottekst"/>
    <w:rsid w:val="00851382"/>
    <w:rPr>
      <w:sz w:val="24"/>
      <w:szCs w:val="24"/>
    </w:rPr>
  </w:style>
  <w:style w:type="character" w:styleId="Voetnootmarkering">
    <w:name w:val="footnote reference"/>
    <w:basedOn w:val="Standaardalinea-lettertype"/>
    <w:unhideWhenUsed/>
    <w:rsid w:val="00851382"/>
    <w:rPr>
      <w:vertAlign w:val="superscript"/>
    </w:rPr>
  </w:style>
  <w:style w:type="character" w:styleId="Tekstvantijdelijkeaanduiding">
    <w:name w:val="Placeholder Text"/>
    <w:basedOn w:val="Standaardalinea-lettertype"/>
    <w:uiPriority w:val="99"/>
    <w:semiHidden/>
    <w:rsid w:val="004B39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9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y\Proscoop\Proscoop%20-%20Documenten\Communicatie%20&amp;%20PR\Huisstijl\Templates\2020%20Algemeen%20Proscoo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687EEFAEAFE4C8930DFA57FE08451" ma:contentTypeVersion="10" ma:contentTypeDescription="Een nieuw document maken." ma:contentTypeScope="" ma:versionID="8204f73b043e71382d5ee6ca0a251b8c">
  <xsd:schema xmlns:xsd="http://www.w3.org/2001/XMLSchema" xmlns:xs="http://www.w3.org/2001/XMLSchema" xmlns:p="http://schemas.microsoft.com/office/2006/metadata/properties" xmlns:ns2="f3d4675c-9876-483f-955f-777c54e48d34" xmlns:ns3="11e1e499-0ce7-4d47-b625-bd285cf594f8" targetNamespace="http://schemas.microsoft.com/office/2006/metadata/properties" ma:root="true" ma:fieldsID="d70cb47ca484b45b0d698ae4e5f0465b" ns2:_="" ns3:_="">
    <xsd:import namespace="f3d4675c-9876-483f-955f-777c54e48d34"/>
    <xsd:import namespace="11e1e499-0ce7-4d47-b625-bd285cf594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4675c-9876-483f-955f-777c54e48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1e499-0ce7-4d47-b625-bd285cf594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5EC6B5-0B8F-4F00-8E4E-800FC29FD8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BC2599-AC36-474B-838F-64825C2581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193A91-1400-45B6-A34D-B0336CD8A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d4675c-9876-483f-955f-777c54e48d34"/>
    <ds:schemaRef ds:uri="11e1e499-0ce7-4d47-b625-bd285cf594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E215FB-FC43-49AC-B8F6-3A9DEA3F7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 Algemeen Proscoop</Template>
  <TotalTime>5</TotalTime>
  <Pages>1</Pages>
  <Words>48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</vt:lpstr>
    </vt:vector>
  </TitlesOfParts>
  <Company>Stichting Coloriet</Company>
  <LinksUpToDate>false</LinksUpToDate>
  <CharactersWithSpaces>319</CharactersWithSpaces>
  <SharedDoc>false</SharedDoc>
  <HLinks>
    <vt:vector size="24" baseType="variant">
      <vt:variant>
        <vt:i4>720991</vt:i4>
      </vt:variant>
      <vt:variant>
        <vt:i4>-1</vt:i4>
      </vt:variant>
      <vt:variant>
        <vt:i4>2065</vt:i4>
      </vt:variant>
      <vt:variant>
        <vt:i4>1</vt:i4>
      </vt:variant>
      <vt:variant>
        <vt:lpwstr>Logo en adres progez</vt:lpwstr>
      </vt:variant>
      <vt:variant>
        <vt:lpwstr/>
      </vt:variant>
      <vt:variant>
        <vt:i4>7864384</vt:i4>
      </vt:variant>
      <vt:variant>
        <vt:i4>-1</vt:i4>
      </vt:variant>
      <vt:variant>
        <vt:i4>2067</vt:i4>
      </vt:variant>
      <vt:variant>
        <vt:i4>1</vt:i4>
      </vt:variant>
      <vt:variant>
        <vt:lpwstr>Logovorm progez</vt:lpwstr>
      </vt:variant>
      <vt:variant>
        <vt:lpwstr/>
      </vt:variant>
      <vt:variant>
        <vt:i4>1245219</vt:i4>
      </vt:variant>
      <vt:variant>
        <vt:i4>-1</vt:i4>
      </vt:variant>
      <vt:variant>
        <vt:i4>2068</vt:i4>
      </vt:variant>
      <vt:variant>
        <vt:i4>1</vt:i4>
      </vt:variant>
      <vt:variant>
        <vt:lpwstr>footer progez</vt:lpwstr>
      </vt:variant>
      <vt:variant>
        <vt:lpwstr/>
      </vt:variant>
      <vt:variant>
        <vt:i4>1245219</vt:i4>
      </vt:variant>
      <vt:variant>
        <vt:i4>-1</vt:i4>
      </vt:variant>
      <vt:variant>
        <vt:i4>2069</vt:i4>
      </vt:variant>
      <vt:variant>
        <vt:i4>1</vt:i4>
      </vt:variant>
      <vt:variant>
        <vt:lpwstr>footer progez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Nelly Bloemheuvel | Proscoop</dc:creator>
  <cp:keywords/>
  <dc:description/>
  <cp:lastModifiedBy>Nelly Bloemheuvel | Proscoop</cp:lastModifiedBy>
  <cp:revision>2</cp:revision>
  <cp:lastPrinted>2017-05-18T11:13:00Z</cp:lastPrinted>
  <dcterms:created xsi:type="dcterms:W3CDTF">2020-01-07T13:40:00Z</dcterms:created>
  <dcterms:modified xsi:type="dcterms:W3CDTF">2020-01-07T13:45:00Z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0x010100711687EEFAEAFE4C8930DFA57FE08451</vt:lpwstr>
  </property>
</Properties>
</file>